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852C9" w14:textId="77777777" w:rsidR="00E1064A" w:rsidRDefault="009B172E" w:rsidP="00EE26D8">
      <w:pPr>
        <w:pStyle w:val="Footer"/>
      </w:pPr>
      <w:r w:rsidRPr="005F6559">
        <w:rPr>
          <w:b/>
        </w:rPr>
        <w:t xml:space="preserve">LCC </w:t>
      </w:r>
      <w:r w:rsidR="00AB5060" w:rsidRPr="005F6559">
        <w:rPr>
          <w:b/>
        </w:rPr>
        <w:t>TECHNICAL RESOURCES: Additional Access Request Form</w:t>
      </w:r>
      <w:r w:rsidR="00EE26D8">
        <w:rPr>
          <w:b/>
        </w:rPr>
        <w:br/>
      </w:r>
    </w:p>
    <w:p w14:paraId="6B54A245" w14:textId="1B955970" w:rsidR="00EE26D8" w:rsidRPr="00E1064A" w:rsidRDefault="00EE26D8" w:rsidP="00EE26D8">
      <w:pPr>
        <w:pStyle w:val="Footer"/>
        <w:rPr>
          <w:i/>
          <w:sz w:val="20"/>
          <w:szCs w:val="20"/>
        </w:rPr>
      </w:pPr>
      <w:r w:rsidRPr="00E1064A">
        <w:rPr>
          <w:i/>
          <w:sz w:val="20"/>
          <w:szCs w:val="20"/>
        </w:rPr>
        <w:t>Please complete sections 1-3 and email to: technical.enquiries@lcc.arts.ac.uk</w:t>
      </w:r>
    </w:p>
    <w:p w14:paraId="768697C7" w14:textId="77777777" w:rsidR="000C3E2D" w:rsidRPr="006B7552" w:rsidRDefault="000C3E2D" w:rsidP="00C96111">
      <w:pPr>
        <w:jc w:val="both"/>
        <w:rPr>
          <w:i/>
          <w:sz w:val="20"/>
          <w:szCs w:val="20"/>
        </w:rPr>
      </w:pPr>
    </w:p>
    <w:p w14:paraId="3976BDFA" w14:textId="4788FC0C" w:rsidR="00B77844" w:rsidRPr="006B7552" w:rsidRDefault="00E1064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 w:rsidR="00314000">
        <w:rPr>
          <w:b/>
          <w:sz w:val="20"/>
          <w:szCs w:val="20"/>
        </w:rPr>
        <w:t>Your</w:t>
      </w:r>
      <w:bookmarkStart w:id="0" w:name="_GoBack"/>
      <w:bookmarkEnd w:id="0"/>
      <w:r w:rsidR="00070E37" w:rsidRPr="006B7552">
        <w:rPr>
          <w:b/>
          <w:sz w:val="20"/>
          <w:szCs w:val="20"/>
        </w:rPr>
        <w:t xml:space="preserve"> </w:t>
      </w:r>
      <w:r w:rsidR="008B2DDB" w:rsidRPr="006B7552">
        <w:rPr>
          <w:b/>
          <w:sz w:val="20"/>
          <w:szCs w:val="20"/>
        </w:rPr>
        <w:t>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889"/>
        <w:gridCol w:w="1421"/>
        <w:gridCol w:w="2919"/>
      </w:tblGrid>
      <w:tr w:rsidR="00FD7E6A" w:rsidRPr="006B7552" w14:paraId="340FC409" w14:textId="77777777" w:rsidTr="009B6984">
        <w:tc>
          <w:tcPr>
            <w:tcW w:w="138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E054618" w14:textId="6BDE0242" w:rsidR="0097467E" w:rsidRPr="006B7552" w:rsidRDefault="009061D2" w:rsidP="00A11B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FD7E6A" w:rsidRPr="006B7552">
              <w:rPr>
                <w:sz w:val="20"/>
                <w:szCs w:val="20"/>
              </w:rPr>
              <w:t>Surname</w:t>
            </w:r>
            <w:r w:rsidR="00B77844" w:rsidRPr="006B7552">
              <w:rPr>
                <w:sz w:val="20"/>
                <w:szCs w:val="20"/>
              </w:rPr>
              <w:t>:</w:t>
            </w:r>
          </w:p>
        </w:tc>
        <w:tc>
          <w:tcPr>
            <w:tcW w:w="2889" w:type="dxa"/>
          </w:tcPr>
          <w:p w14:paraId="6B5EDFBB" w14:textId="77777777" w:rsidR="00FD7E6A" w:rsidRPr="006B7552" w:rsidRDefault="00FD7E6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E0E0E0"/>
          </w:tcPr>
          <w:p w14:paraId="304008C6" w14:textId="77777777" w:rsidR="009061D2" w:rsidRDefault="009061D2">
            <w:pPr>
              <w:rPr>
                <w:sz w:val="20"/>
                <w:szCs w:val="20"/>
              </w:rPr>
            </w:pPr>
          </w:p>
          <w:p w14:paraId="31BA010B" w14:textId="1E4F4AD1" w:rsidR="00FD7E6A" w:rsidRPr="006B7552" w:rsidRDefault="00906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FD7E6A" w:rsidRPr="006B7552">
              <w:rPr>
                <w:sz w:val="20"/>
                <w:szCs w:val="20"/>
              </w:rPr>
              <w:t>orename</w:t>
            </w:r>
            <w:r w:rsidR="00B77844" w:rsidRPr="006B7552">
              <w:rPr>
                <w:sz w:val="20"/>
                <w:szCs w:val="20"/>
              </w:rPr>
              <w:t>:</w:t>
            </w:r>
          </w:p>
        </w:tc>
        <w:tc>
          <w:tcPr>
            <w:tcW w:w="2919" w:type="dxa"/>
          </w:tcPr>
          <w:p w14:paraId="47C6E36E" w14:textId="77777777" w:rsidR="00FD7E6A" w:rsidRPr="006B7552" w:rsidRDefault="00FD7E6A" w:rsidP="00566B1E">
            <w:pPr>
              <w:ind w:right="-108"/>
              <w:rPr>
                <w:sz w:val="20"/>
                <w:szCs w:val="20"/>
              </w:rPr>
            </w:pPr>
          </w:p>
        </w:tc>
      </w:tr>
      <w:tr w:rsidR="00FD7E6A" w:rsidRPr="006B7552" w14:paraId="19C9C632" w14:textId="77777777" w:rsidTr="009B6984">
        <w:tc>
          <w:tcPr>
            <w:tcW w:w="1384" w:type="dxa"/>
            <w:shd w:val="clear" w:color="auto" w:fill="E0E0E0"/>
          </w:tcPr>
          <w:p w14:paraId="6C3A5CBB" w14:textId="77777777" w:rsidR="009061D2" w:rsidRDefault="009061D2">
            <w:pPr>
              <w:rPr>
                <w:sz w:val="20"/>
                <w:szCs w:val="20"/>
              </w:rPr>
            </w:pPr>
          </w:p>
          <w:p w14:paraId="48344DA0" w14:textId="3F098B86" w:rsidR="0097467E" w:rsidRPr="006B7552" w:rsidRDefault="00566B1E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Email</w:t>
            </w:r>
            <w:r w:rsidR="003949A7" w:rsidRPr="006B7552">
              <w:rPr>
                <w:sz w:val="20"/>
                <w:szCs w:val="20"/>
              </w:rPr>
              <w:t>:</w:t>
            </w:r>
          </w:p>
        </w:tc>
        <w:tc>
          <w:tcPr>
            <w:tcW w:w="2889" w:type="dxa"/>
          </w:tcPr>
          <w:p w14:paraId="1992BBE2" w14:textId="77777777" w:rsidR="00FD7E6A" w:rsidRPr="006B7552" w:rsidRDefault="00FD7E6A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E0E0E0"/>
          </w:tcPr>
          <w:p w14:paraId="239D6142" w14:textId="77777777" w:rsidR="009061D2" w:rsidRDefault="009061D2">
            <w:pPr>
              <w:rPr>
                <w:sz w:val="20"/>
                <w:szCs w:val="20"/>
              </w:rPr>
            </w:pPr>
          </w:p>
          <w:p w14:paraId="2D3E8EE4" w14:textId="77777777" w:rsidR="00FD7E6A" w:rsidRPr="006B7552" w:rsidRDefault="00566B1E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Telephone</w:t>
            </w:r>
            <w:r w:rsidR="003949A7" w:rsidRPr="006B7552">
              <w:rPr>
                <w:sz w:val="20"/>
                <w:szCs w:val="20"/>
              </w:rPr>
              <w:t>:</w:t>
            </w:r>
          </w:p>
        </w:tc>
        <w:tc>
          <w:tcPr>
            <w:tcW w:w="2919" w:type="dxa"/>
          </w:tcPr>
          <w:p w14:paraId="53FC86BC" w14:textId="77777777" w:rsidR="00FD7E6A" w:rsidRPr="006B7552" w:rsidRDefault="00FD7E6A" w:rsidP="00566B1E">
            <w:pPr>
              <w:ind w:right="-108"/>
              <w:rPr>
                <w:sz w:val="20"/>
                <w:szCs w:val="20"/>
              </w:rPr>
            </w:pPr>
          </w:p>
        </w:tc>
      </w:tr>
      <w:tr w:rsidR="00BF13A1" w:rsidRPr="006B7552" w14:paraId="70CAF3F0" w14:textId="77777777" w:rsidTr="009B6984">
        <w:tc>
          <w:tcPr>
            <w:tcW w:w="1384" w:type="dxa"/>
            <w:shd w:val="clear" w:color="auto" w:fill="E0E0E0"/>
          </w:tcPr>
          <w:p w14:paraId="73B6565F" w14:textId="77777777" w:rsidR="009061D2" w:rsidRDefault="009061D2">
            <w:pPr>
              <w:rPr>
                <w:sz w:val="20"/>
                <w:szCs w:val="20"/>
              </w:rPr>
            </w:pPr>
          </w:p>
          <w:p w14:paraId="64978301" w14:textId="160475F6" w:rsidR="00BF13A1" w:rsidRPr="006B7552" w:rsidRDefault="00456C6C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Date</w:t>
            </w:r>
            <w:r w:rsidR="00BF13A1" w:rsidRPr="006B7552">
              <w:rPr>
                <w:sz w:val="20"/>
                <w:szCs w:val="20"/>
              </w:rPr>
              <w:t>:</w:t>
            </w:r>
          </w:p>
        </w:tc>
        <w:tc>
          <w:tcPr>
            <w:tcW w:w="7229" w:type="dxa"/>
            <w:gridSpan w:val="3"/>
          </w:tcPr>
          <w:p w14:paraId="2389994D" w14:textId="77777777" w:rsidR="00BF13A1" w:rsidRPr="006B7552" w:rsidRDefault="00BF13A1" w:rsidP="00566B1E">
            <w:pPr>
              <w:ind w:right="-108"/>
              <w:rPr>
                <w:sz w:val="20"/>
                <w:szCs w:val="20"/>
              </w:rPr>
            </w:pPr>
          </w:p>
        </w:tc>
      </w:tr>
    </w:tbl>
    <w:p w14:paraId="34FD3DA4" w14:textId="77777777" w:rsidR="00BA60CC" w:rsidRPr="006B7552" w:rsidRDefault="00BA60CC">
      <w:pPr>
        <w:rPr>
          <w:sz w:val="20"/>
          <w:szCs w:val="20"/>
        </w:rPr>
      </w:pPr>
    </w:p>
    <w:p w14:paraId="7232955E" w14:textId="26FB0C00" w:rsidR="003949A7" w:rsidRPr="006B7552" w:rsidRDefault="00E1064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r w:rsidR="008C0754" w:rsidRPr="006B7552">
        <w:rPr>
          <w:b/>
          <w:sz w:val="20"/>
          <w:szCs w:val="20"/>
        </w:rPr>
        <w:t>Course details:</w:t>
      </w:r>
    </w:p>
    <w:tbl>
      <w:tblPr>
        <w:tblStyle w:val="TableGrid"/>
        <w:tblW w:w="8613" w:type="dxa"/>
        <w:tblLook w:val="04A0" w:firstRow="1" w:lastRow="0" w:firstColumn="1" w:lastColumn="0" w:noHBand="0" w:noVBand="1"/>
      </w:tblPr>
      <w:tblGrid>
        <w:gridCol w:w="1384"/>
        <w:gridCol w:w="4253"/>
        <w:gridCol w:w="1559"/>
        <w:gridCol w:w="1417"/>
      </w:tblGrid>
      <w:tr w:rsidR="00A5274F" w:rsidRPr="006B7552" w14:paraId="643A61E3" w14:textId="77777777" w:rsidTr="00490B22">
        <w:tc>
          <w:tcPr>
            <w:tcW w:w="1384" w:type="dxa"/>
            <w:shd w:val="clear" w:color="auto" w:fill="E0E0E0"/>
          </w:tcPr>
          <w:p w14:paraId="558619CF" w14:textId="77777777" w:rsidR="009061D2" w:rsidRDefault="009061D2" w:rsidP="003949A7">
            <w:pPr>
              <w:rPr>
                <w:sz w:val="20"/>
                <w:szCs w:val="20"/>
              </w:rPr>
            </w:pPr>
          </w:p>
          <w:p w14:paraId="2194DB6B" w14:textId="67A8E5D5" w:rsidR="00A5274F" w:rsidRPr="006B7552" w:rsidRDefault="00A5274F" w:rsidP="003949A7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Course:</w:t>
            </w:r>
          </w:p>
        </w:tc>
        <w:tc>
          <w:tcPr>
            <w:tcW w:w="7229" w:type="dxa"/>
            <w:gridSpan w:val="3"/>
          </w:tcPr>
          <w:p w14:paraId="66B260D9" w14:textId="77777777" w:rsidR="00A5274F" w:rsidRPr="006B7552" w:rsidRDefault="00A5274F" w:rsidP="003949A7">
            <w:pPr>
              <w:ind w:right="-108"/>
              <w:rPr>
                <w:sz w:val="20"/>
                <w:szCs w:val="20"/>
              </w:rPr>
            </w:pPr>
          </w:p>
        </w:tc>
      </w:tr>
      <w:tr w:rsidR="007F56B3" w:rsidRPr="006B7552" w14:paraId="1DF52045" w14:textId="77777777" w:rsidTr="00490B22">
        <w:tc>
          <w:tcPr>
            <w:tcW w:w="1384" w:type="dxa"/>
            <w:shd w:val="clear" w:color="auto" w:fill="E0E0E0"/>
          </w:tcPr>
          <w:p w14:paraId="1498F697" w14:textId="77777777" w:rsidR="009061D2" w:rsidRDefault="009061D2" w:rsidP="003949A7">
            <w:pPr>
              <w:rPr>
                <w:sz w:val="20"/>
                <w:szCs w:val="20"/>
              </w:rPr>
            </w:pPr>
          </w:p>
          <w:p w14:paraId="2ECA2160" w14:textId="77777777" w:rsidR="003949A7" w:rsidRPr="006B7552" w:rsidRDefault="00A5274F" w:rsidP="003949A7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Year</w:t>
            </w:r>
            <w:r w:rsidR="00037EF2" w:rsidRPr="006B7552">
              <w:rPr>
                <w:sz w:val="20"/>
                <w:szCs w:val="20"/>
              </w:rPr>
              <w:t xml:space="preserve"> Group</w:t>
            </w:r>
            <w:r w:rsidR="003949A7" w:rsidRPr="006B7552">
              <w:rPr>
                <w:sz w:val="20"/>
                <w:szCs w:val="20"/>
              </w:rPr>
              <w:t>:</w:t>
            </w:r>
          </w:p>
        </w:tc>
        <w:tc>
          <w:tcPr>
            <w:tcW w:w="4253" w:type="dxa"/>
          </w:tcPr>
          <w:p w14:paraId="1B6F2689" w14:textId="77777777" w:rsidR="003949A7" w:rsidRPr="006B7552" w:rsidRDefault="003949A7" w:rsidP="003949A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0E0E0"/>
          </w:tcPr>
          <w:p w14:paraId="12261443" w14:textId="77777777" w:rsidR="003949A7" w:rsidRPr="006B7552" w:rsidRDefault="00A5274F" w:rsidP="003949A7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Number of Students</w:t>
            </w:r>
            <w:r w:rsidR="003949A7" w:rsidRPr="006B7552">
              <w:rPr>
                <w:sz w:val="20"/>
                <w:szCs w:val="20"/>
              </w:rPr>
              <w:t>:</w:t>
            </w:r>
          </w:p>
        </w:tc>
        <w:tc>
          <w:tcPr>
            <w:tcW w:w="1417" w:type="dxa"/>
          </w:tcPr>
          <w:p w14:paraId="59E4148C" w14:textId="77777777" w:rsidR="003949A7" w:rsidRPr="006B7552" w:rsidRDefault="003949A7" w:rsidP="003949A7">
            <w:pPr>
              <w:ind w:right="-108"/>
              <w:rPr>
                <w:sz w:val="20"/>
                <w:szCs w:val="20"/>
              </w:rPr>
            </w:pPr>
          </w:p>
        </w:tc>
      </w:tr>
      <w:tr w:rsidR="007F56B3" w:rsidRPr="006B7552" w14:paraId="4502B154" w14:textId="77777777" w:rsidTr="00490B22">
        <w:tc>
          <w:tcPr>
            <w:tcW w:w="1384" w:type="dxa"/>
            <w:shd w:val="clear" w:color="auto" w:fill="E0E0E0"/>
          </w:tcPr>
          <w:p w14:paraId="4B38B0E8" w14:textId="77777777" w:rsidR="009061D2" w:rsidRDefault="009061D2" w:rsidP="003949A7">
            <w:pPr>
              <w:rPr>
                <w:sz w:val="20"/>
                <w:szCs w:val="20"/>
              </w:rPr>
            </w:pPr>
          </w:p>
          <w:p w14:paraId="3CD5DF60" w14:textId="58E79B02" w:rsidR="007F56B3" w:rsidRPr="006B7552" w:rsidRDefault="007F56B3" w:rsidP="003949A7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Unit Title:</w:t>
            </w:r>
          </w:p>
        </w:tc>
        <w:tc>
          <w:tcPr>
            <w:tcW w:w="4253" w:type="dxa"/>
          </w:tcPr>
          <w:p w14:paraId="73E73393" w14:textId="77777777" w:rsidR="007F56B3" w:rsidRPr="006B7552" w:rsidRDefault="007F56B3" w:rsidP="003949A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0E0E0"/>
          </w:tcPr>
          <w:p w14:paraId="07B2761B" w14:textId="77777777" w:rsidR="007F56B3" w:rsidRPr="006B7552" w:rsidRDefault="007F56B3" w:rsidP="003949A7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Submission Date:</w:t>
            </w:r>
          </w:p>
        </w:tc>
        <w:tc>
          <w:tcPr>
            <w:tcW w:w="1417" w:type="dxa"/>
          </w:tcPr>
          <w:p w14:paraId="6469AC45" w14:textId="77777777" w:rsidR="007F56B3" w:rsidRPr="006B7552" w:rsidRDefault="007F56B3" w:rsidP="003949A7">
            <w:pPr>
              <w:ind w:right="-108"/>
              <w:rPr>
                <w:sz w:val="20"/>
                <w:szCs w:val="20"/>
              </w:rPr>
            </w:pPr>
          </w:p>
        </w:tc>
      </w:tr>
    </w:tbl>
    <w:p w14:paraId="1359AA53" w14:textId="77777777" w:rsidR="003949A7" w:rsidRPr="006B7552" w:rsidRDefault="003949A7">
      <w:pPr>
        <w:rPr>
          <w:b/>
          <w:sz w:val="20"/>
          <w:szCs w:val="20"/>
        </w:rPr>
      </w:pPr>
    </w:p>
    <w:p w14:paraId="71E7FE94" w14:textId="08082A9B" w:rsidR="00CE7B81" w:rsidRPr="006B7552" w:rsidRDefault="00E1064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3. </w:t>
      </w:r>
      <w:r w:rsidR="00E12F60" w:rsidRPr="006B7552">
        <w:rPr>
          <w:b/>
          <w:sz w:val="20"/>
          <w:szCs w:val="20"/>
        </w:rPr>
        <w:t>Request</w:t>
      </w:r>
      <w:r w:rsidR="000658DF" w:rsidRPr="006B7552">
        <w:rPr>
          <w:b/>
          <w:sz w:val="20"/>
          <w:szCs w:val="20"/>
        </w:rPr>
        <w:t xml:space="preserve">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927"/>
        <w:gridCol w:w="1326"/>
        <w:gridCol w:w="2985"/>
      </w:tblGrid>
      <w:tr w:rsidR="00CE7B81" w:rsidRPr="006B7552" w14:paraId="4DBDBC48" w14:textId="77777777" w:rsidTr="005F6559">
        <w:tc>
          <w:tcPr>
            <w:tcW w:w="1384" w:type="dxa"/>
            <w:shd w:val="clear" w:color="auto" w:fill="E0E0E0"/>
          </w:tcPr>
          <w:p w14:paraId="6C1E5818" w14:textId="5404D949" w:rsidR="00994886" w:rsidRPr="006B7552" w:rsidRDefault="003F17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C42814" w:rsidRPr="006B7552">
              <w:rPr>
                <w:sz w:val="20"/>
                <w:szCs w:val="20"/>
              </w:rPr>
              <w:t>Reason</w:t>
            </w:r>
            <w:r w:rsidR="00A306AE" w:rsidRPr="006B7552">
              <w:rPr>
                <w:sz w:val="20"/>
                <w:szCs w:val="20"/>
              </w:rPr>
              <w:t xml:space="preserve"> for </w:t>
            </w:r>
            <w:r w:rsidR="00E44B38" w:rsidRPr="006B7552">
              <w:rPr>
                <w:sz w:val="20"/>
                <w:szCs w:val="20"/>
              </w:rPr>
              <w:t>request:</w:t>
            </w:r>
          </w:p>
          <w:p w14:paraId="5514B336" w14:textId="77777777" w:rsidR="006B7552" w:rsidRPr="006B7552" w:rsidRDefault="006B7552">
            <w:pPr>
              <w:rPr>
                <w:sz w:val="20"/>
                <w:szCs w:val="20"/>
              </w:rPr>
            </w:pPr>
          </w:p>
          <w:p w14:paraId="162BFDC7" w14:textId="77777777" w:rsidR="00994886" w:rsidRDefault="00994886">
            <w:pPr>
              <w:rPr>
                <w:sz w:val="20"/>
                <w:szCs w:val="20"/>
              </w:rPr>
            </w:pPr>
          </w:p>
          <w:p w14:paraId="33B50987" w14:textId="77777777" w:rsidR="007855AB" w:rsidRPr="006B7552" w:rsidRDefault="007855AB">
            <w:pPr>
              <w:rPr>
                <w:sz w:val="20"/>
                <w:szCs w:val="20"/>
              </w:rPr>
            </w:pPr>
          </w:p>
          <w:p w14:paraId="30B388FF" w14:textId="77777777" w:rsidR="00C42814" w:rsidRPr="006B7552" w:rsidRDefault="00C42814">
            <w:pPr>
              <w:rPr>
                <w:sz w:val="20"/>
                <w:szCs w:val="20"/>
              </w:rPr>
            </w:pPr>
          </w:p>
        </w:tc>
        <w:tc>
          <w:tcPr>
            <w:tcW w:w="7238" w:type="dxa"/>
            <w:gridSpan w:val="3"/>
          </w:tcPr>
          <w:p w14:paraId="729B5FF9" w14:textId="77777777" w:rsidR="00CE7B81" w:rsidRPr="006B7552" w:rsidRDefault="00CE7B81">
            <w:pPr>
              <w:rPr>
                <w:b/>
                <w:sz w:val="20"/>
                <w:szCs w:val="20"/>
              </w:rPr>
            </w:pPr>
          </w:p>
        </w:tc>
      </w:tr>
      <w:tr w:rsidR="00994886" w:rsidRPr="006B7552" w14:paraId="2A508B0A" w14:textId="77777777" w:rsidTr="005F6559">
        <w:tc>
          <w:tcPr>
            <w:tcW w:w="1384" w:type="dxa"/>
            <w:shd w:val="clear" w:color="auto" w:fill="E0E0E0"/>
          </w:tcPr>
          <w:p w14:paraId="02ECF47F" w14:textId="59109791" w:rsidR="00E44B38" w:rsidRPr="006B7552" w:rsidRDefault="003F17B4" w:rsidP="00E44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E44B38" w:rsidRPr="006B7552">
              <w:rPr>
                <w:sz w:val="20"/>
                <w:szCs w:val="20"/>
              </w:rPr>
              <w:t>Technical area(s) required:</w:t>
            </w:r>
          </w:p>
          <w:p w14:paraId="576C538C" w14:textId="77777777" w:rsidR="00BF13A1" w:rsidRDefault="00BF13A1">
            <w:pPr>
              <w:rPr>
                <w:sz w:val="20"/>
                <w:szCs w:val="20"/>
              </w:rPr>
            </w:pPr>
          </w:p>
          <w:p w14:paraId="095D06C1" w14:textId="77777777" w:rsidR="00C42814" w:rsidRPr="006B7552" w:rsidRDefault="00C42814">
            <w:pPr>
              <w:rPr>
                <w:sz w:val="20"/>
                <w:szCs w:val="20"/>
              </w:rPr>
            </w:pPr>
          </w:p>
          <w:p w14:paraId="50D8C964" w14:textId="77777777" w:rsidR="004D2D67" w:rsidRPr="006B7552" w:rsidRDefault="004D2D67">
            <w:pPr>
              <w:rPr>
                <w:sz w:val="20"/>
                <w:szCs w:val="20"/>
              </w:rPr>
            </w:pPr>
          </w:p>
        </w:tc>
        <w:tc>
          <w:tcPr>
            <w:tcW w:w="7238" w:type="dxa"/>
            <w:gridSpan w:val="3"/>
          </w:tcPr>
          <w:p w14:paraId="27B2F2C5" w14:textId="77777777" w:rsidR="00994886" w:rsidRPr="006B7552" w:rsidRDefault="00994886">
            <w:pPr>
              <w:rPr>
                <w:b/>
                <w:sz w:val="20"/>
                <w:szCs w:val="20"/>
              </w:rPr>
            </w:pPr>
          </w:p>
          <w:p w14:paraId="1718498F" w14:textId="77777777" w:rsidR="00994886" w:rsidRPr="006B7552" w:rsidRDefault="00994886">
            <w:pPr>
              <w:rPr>
                <w:b/>
                <w:sz w:val="20"/>
                <w:szCs w:val="20"/>
              </w:rPr>
            </w:pPr>
          </w:p>
          <w:p w14:paraId="19CAAC32" w14:textId="77777777" w:rsidR="00994886" w:rsidRPr="006B7552" w:rsidRDefault="00994886">
            <w:pPr>
              <w:rPr>
                <w:b/>
                <w:sz w:val="20"/>
                <w:szCs w:val="20"/>
              </w:rPr>
            </w:pPr>
          </w:p>
          <w:p w14:paraId="0F3CCB51" w14:textId="77777777" w:rsidR="00994886" w:rsidRPr="006B7552" w:rsidRDefault="00994886">
            <w:pPr>
              <w:rPr>
                <w:b/>
                <w:sz w:val="20"/>
                <w:szCs w:val="20"/>
              </w:rPr>
            </w:pPr>
          </w:p>
        </w:tc>
      </w:tr>
      <w:tr w:rsidR="00A11B0A" w:rsidRPr="006B7552" w14:paraId="768D2070" w14:textId="77777777" w:rsidTr="005F6559">
        <w:tc>
          <w:tcPr>
            <w:tcW w:w="1384" w:type="dxa"/>
            <w:shd w:val="clear" w:color="auto" w:fill="E0E0E0"/>
          </w:tcPr>
          <w:p w14:paraId="6EF2C357" w14:textId="6C936B8B" w:rsidR="00E44B38" w:rsidRPr="006B7552" w:rsidRDefault="003F17B4" w:rsidP="00E44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E44B38" w:rsidRPr="006B7552">
              <w:rPr>
                <w:sz w:val="20"/>
                <w:szCs w:val="20"/>
              </w:rPr>
              <w:t>Technical support needed:</w:t>
            </w:r>
          </w:p>
          <w:p w14:paraId="220833B6" w14:textId="77777777" w:rsidR="006B7552" w:rsidRPr="006B7552" w:rsidRDefault="006B7552" w:rsidP="00E44B38">
            <w:pPr>
              <w:rPr>
                <w:sz w:val="20"/>
                <w:szCs w:val="20"/>
              </w:rPr>
            </w:pPr>
          </w:p>
          <w:p w14:paraId="2FB4A4DC" w14:textId="77777777" w:rsidR="00C42814" w:rsidRPr="006B7552" w:rsidRDefault="00C42814" w:rsidP="00E44B38">
            <w:pPr>
              <w:rPr>
                <w:sz w:val="20"/>
                <w:szCs w:val="20"/>
              </w:rPr>
            </w:pPr>
          </w:p>
          <w:p w14:paraId="40255A4C" w14:textId="77777777" w:rsidR="00A11B0A" w:rsidRPr="006B7552" w:rsidRDefault="00A11B0A">
            <w:pPr>
              <w:rPr>
                <w:sz w:val="20"/>
                <w:szCs w:val="20"/>
              </w:rPr>
            </w:pPr>
          </w:p>
        </w:tc>
        <w:tc>
          <w:tcPr>
            <w:tcW w:w="7238" w:type="dxa"/>
            <w:gridSpan w:val="3"/>
          </w:tcPr>
          <w:p w14:paraId="7405EF4C" w14:textId="77777777" w:rsidR="00A11B0A" w:rsidRPr="006B7552" w:rsidRDefault="00A11B0A">
            <w:pPr>
              <w:rPr>
                <w:b/>
                <w:sz w:val="20"/>
                <w:szCs w:val="20"/>
              </w:rPr>
            </w:pPr>
          </w:p>
          <w:p w14:paraId="22BA20B6" w14:textId="77777777" w:rsidR="00C42814" w:rsidRPr="006B7552" w:rsidRDefault="00C42814">
            <w:pPr>
              <w:rPr>
                <w:b/>
                <w:sz w:val="20"/>
                <w:szCs w:val="20"/>
              </w:rPr>
            </w:pPr>
          </w:p>
          <w:p w14:paraId="5985A162" w14:textId="77777777" w:rsidR="00C42814" w:rsidRPr="006B7552" w:rsidRDefault="00C42814">
            <w:pPr>
              <w:rPr>
                <w:b/>
                <w:sz w:val="20"/>
                <w:szCs w:val="20"/>
              </w:rPr>
            </w:pPr>
          </w:p>
        </w:tc>
      </w:tr>
      <w:tr w:rsidR="00CF3A08" w:rsidRPr="006B7552" w14:paraId="154AC640" w14:textId="77777777" w:rsidTr="00A3418F">
        <w:tc>
          <w:tcPr>
            <w:tcW w:w="1384" w:type="dxa"/>
            <w:tcBorders>
              <w:bottom w:val="single" w:sz="4" w:space="0" w:color="auto"/>
            </w:tcBorders>
            <w:shd w:val="clear" w:color="auto" w:fill="E0E0E0"/>
          </w:tcPr>
          <w:p w14:paraId="483276B0" w14:textId="77777777" w:rsidR="009061D2" w:rsidRDefault="009061D2" w:rsidP="00E44B38">
            <w:pPr>
              <w:rPr>
                <w:sz w:val="20"/>
                <w:szCs w:val="20"/>
              </w:rPr>
            </w:pPr>
          </w:p>
          <w:p w14:paraId="1F2261D9" w14:textId="77777777" w:rsidR="00CF3A08" w:rsidRPr="006B7552" w:rsidRDefault="00CF3A08" w:rsidP="00E44B38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Start Date:</w:t>
            </w:r>
          </w:p>
        </w:tc>
        <w:tc>
          <w:tcPr>
            <w:tcW w:w="2927" w:type="dxa"/>
            <w:tcBorders>
              <w:bottom w:val="single" w:sz="4" w:space="0" w:color="auto"/>
            </w:tcBorders>
          </w:tcPr>
          <w:p w14:paraId="051090BC" w14:textId="77777777" w:rsidR="00CF3A08" w:rsidRPr="006B7552" w:rsidRDefault="00CF3A08">
            <w:pPr>
              <w:rPr>
                <w:b/>
                <w:sz w:val="20"/>
                <w:szCs w:val="20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E0E0E0"/>
          </w:tcPr>
          <w:p w14:paraId="53002B68" w14:textId="77777777" w:rsidR="009061D2" w:rsidRDefault="009061D2">
            <w:pPr>
              <w:rPr>
                <w:sz w:val="20"/>
                <w:szCs w:val="20"/>
              </w:rPr>
            </w:pPr>
          </w:p>
          <w:p w14:paraId="678D3A09" w14:textId="77777777" w:rsidR="00CF3A08" w:rsidRPr="006B7552" w:rsidRDefault="00815922">
            <w:pPr>
              <w:rPr>
                <w:b/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End date:</w:t>
            </w:r>
          </w:p>
        </w:tc>
        <w:tc>
          <w:tcPr>
            <w:tcW w:w="2985" w:type="dxa"/>
            <w:tcBorders>
              <w:bottom w:val="single" w:sz="4" w:space="0" w:color="auto"/>
            </w:tcBorders>
          </w:tcPr>
          <w:p w14:paraId="2FF85EE3" w14:textId="77777777" w:rsidR="00CF3A08" w:rsidRPr="006B7552" w:rsidRDefault="00CF3A08">
            <w:pPr>
              <w:rPr>
                <w:b/>
                <w:sz w:val="20"/>
                <w:szCs w:val="20"/>
              </w:rPr>
            </w:pPr>
          </w:p>
          <w:p w14:paraId="665CE85B" w14:textId="77777777" w:rsidR="00815922" w:rsidRPr="006B7552" w:rsidRDefault="00815922">
            <w:pPr>
              <w:rPr>
                <w:b/>
                <w:sz w:val="20"/>
                <w:szCs w:val="20"/>
              </w:rPr>
            </w:pPr>
          </w:p>
        </w:tc>
      </w:tr>
      <w:tr w:rsidR="00257705" w:rsidRPr="006B7552" w14:paraId="2EA99CFC" w14:textId="77777777" w:rsidTr="00FB3322">
        <w:tc>
          <w:tcPr>
            <w:tcW w:w="1384" w:type="dxa"/>
            <w:tcBorders>
              <w:bottom w:val="single" w:sz="4" w:space="0" w:color="auto"/>
            </w:tcBorders>
            <w:shd w:val="clear" w:color="auto" w:fill="E0E0E0"/>
          </w:tcPr>
          <w:p w14:paraId="70A43AE5" w14:textId="77777777" w:rsidR="00257705" w:rsidRPr="006B7552" w:rsidRDefault="00257705" w:rsidP="00815922">
            <w:pPr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Number of days:</w:t>
            </w:r>
          </w:p>
        </w:tc>
        <w:tc>
          <w:tcPr>
            <w:tcW w:w="2927" w:type="dxa"/>
            <w:tcBorders>
              <w:bottom w:val="single" w:sz="4" w:space="0" w:color="auto"/>
            </w:tcBorders>
          </w:tcPr>
          <w:p w14:paraId="6774657D" w14:textId="77777777" w:rsidR="00257705" w:rsidRPr="006B7552" w:rsidRDefault="00257705" w:rsidP="00815922">
            <w:pPr>
              <w:rPr>
                <w:b/>
                <w:sz w:val="20"/>
                <w:szCs w:val="20"/>
              </w:rPr>
            </w:pPr>
          </w:p>
        </w:tc>
        <w:tc>
          <w:tcPr>
            <w:tcW w:w="4311" w:type="dxa"/>
            <w:gridSpan w:val="2"/>
            <w:tcBorders>
              <w:bottom w:val="single" w:sz="4" w:space="0" w:color="auto"/>
            </w:tcBorders>
          </w:tcPr>
          <w:p w14:paraId="776667D0" w14:textId="77777777" w:rsidR="00257705" w:rsidRPr="006B7552" w:rsidRDefault="00257705">
            <w:pPr>
              <w:rPr>
                <w:b/>
                <w:sz w:val="20"/>
                <w:szCs w:val="20"/>
              </w:rPr>
            </w:pPr>
          </w:p>
        </w:tc>
      </w:tr>
      <w:tr w:rsidR="00FB3322" w:rsidRPr="006B7552" w14:paraId="3E60B56E" w14:textId="77777777" w:rsidTr="00FB3322">
        <w:tc>
          <w:tcPr>
            <w:tcW w:w="8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23685" w14:textId="77777777" w:rsidR="00FB3322" w:rsidRDefault="00FB3322">
            <w:pPr>
              <w:rPr>
                <w:b/>
                <w:sz w:val="20"/>
                <w:szCs w:val="20"/>
              </w:rPr>
            </w:pPr>
          </w:p>
          <w:p w14:paraId="3BF8444B" w14:textId="71E25230" w:rsidR="004A79E3" w:rsidRPr="006B7552" w:rsidRDefault="004A79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Access Agreed:</w:t>
            </w:r>
          </w:p>
        </w:tc>
      </w:tr>
      <w:tr w:rsidR="002A6A3C" w:rsidRPr="006B7552" w14:paraId="2ADA74F0" w14:textId="77777777" w:rsidTr="00BE78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220B" w14:textId="0F2FCE61" w:rsidR="002A6A3C" w:rsidRDefault="009061D2" w:rsidP="00815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2A6A3C">
              <w:rPr>
                <w:sz w:val="20"/>
                <w:szCs w:val="20"/>
              </w:rPr>
              <w:t>Technical Coordinator Comments:</w:t>
            </w:r>
          </w:p>
          <w:p w14:paraId="3BAFB4BF" w14:textId="77777777" w:rsidR="002A6A3C" w:rsidRDefault="002A6A3C" w:rsidP="00815922">
            <w:pPr>
              <w:rPr>
                <w:sz w:val="20"/>
                <w:szCs w:val="20"/>
              </w:rPr>
            </w:pPr>
          </w:p>
          <w:p w14:paraId="013CD406" w14:textId="77777777" w:rsidR="002A6A3C" w:rsidRDefault="002A6A3C" w:rsidP="00815922">
            <w:pPr>
              <w:rPr>
                <w:sz w:val="20"/>
                <w:szCs w:val="20"/>
              </w:rPr>
            </w:pPr>
          </w:p>
          <w:p w14:paraId="159E986A" w14:textId="77777777" w:rsidR="00BE78BB" w:rsidRPr="006B7552" w:rsidRDefault="00BE78BB" w:rsidP="00815922">
            <w:pPr>
              <w:rPr>
                <w:sz w:val="20"/>
                <w:szCs w:val="20"/>
              </w:rPr>
            </w:pP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D0C3" w14:textId="77777777" w:rsidR="002A6A3C" w:rsidRPr="006B7552" w:rsidRDefault="002A6A3C">
            <w:pPr>
              <w:rPr>
                <w:b/>
                <w:sz w:val="20"/>
                <w:szCs w:val="20"/>
              </w:rPr>
            </w:pPr>
          </w:p>
        </w:tc>
      </w:tr>
    </w:tbl>
    <w:p w14:paraId="307F45A1" w14:textId="1A612702" w:rsidR="00257705" w:rsidRPr="006B7552" w:rsidRDefault="00257705" w:rsidP="000658DF">
      <w:pPr>
        <w:tabs>
          <w:tab w:val="left" w:pos="8080"/>
        </w:tabs>
        <w:rPr>
          <w:b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926"/>
        <w:gridCol w:w="1327"/>
        <w:gridCol w:w="2985"/>
      </w:tblGrid>
      <w:tr w:rsidR="00257705" w:rsidRPr="006B7552" w14:paraId="16E4F419" w14:textId="77777777" w:rsidTr="00A306AE">
        <w:tc>
          <w:tcPr>
            <w:tcW w:w="1384" w:type="dxa"/>
          </w:tcPr>
          <w:p w14:paraId="1D9EFC62" w14:textId="77777777" w:rsidR="008C0754" w:rsidRPr="006B7552" w:rsidRDefault="000944AE" w:rsidP="000658DF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Course Leader Name</w:t>
            </w:r>
            <w:r w:rsidR="005F3F3B" w:rsidRPr="006B7552">
              <w:rPr>
                <w:sz w:val="20"/>
                <w:szCs w:val="20"/>
              </w:rPr>
              <w:t>:</w:t>
            </w:r>
          </w:p>
        </w:tc>
        <w:tc>
          <w:tcPr>
            <w:tcW w:w="2926" w:type="dxa"/>
          </w:tcPr>
          <w:p w14:paraId="7744F0FC" w14:textId="77777777" w:rsidR="00257705" w:rsidRPr="006B7552" w:rsidRDefault="00257705" w:rsidP="000658DF">
            <w:pPr>
              <w:tabs>
                <w:tab w:val="left" w:pos="80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27" w:type="dxa"/>
          </w:tcPr>
          <w:p w14:paraId="2ADDF0A4" w14:textId="77777777" w:rsidR="00257705" w:rsidRPr="006B7552" w:rsidRDefault="008C0754" w:rsidP="000658DF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Date</w:t>
            </w:r>
            <w:r w:rsidR="00456C6C" w:rsidRPr="006B7552">
              <w:rPr>
                <w:sz w:val="20"/>
                <w:szCs w:val="20"/>
              </w:rPr>
              <w:t>:</w:t>
            </w:r>
          </w:p>
        </w:tc>
        <w:tc>
          <w:tcPr>
            <w:tcW w:w="2985" w:type="dxa"/>
          </w:tcPr>
          <w:p w14:paraId="1F6593D4" w14:textId="77777777" w:rsidR="00257705" w:rsidRPr="006B7552" w:rsidRDefault="000944AE" w:rsidP="000658DF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Signature:</w:t>
            </w:r>
          </w:p>
        </w:tc>
      </w:tr>
      <w:tr w:rsidR="00456C6C" w:rsidRPr="006B7552" w14:paraId="4EE023CB" w14:textId="77777777" w:rsidTr="00A306AE">
        <w:tc>
          <w:tcPr>
            <w:tcW w:w="1384" w:type="dxa"/>
          </w:tcPr>
          <w:p w14:paraId="687532E1" w14:textId="77777777" w:rsidR="00456C6C" w:rsidRPr="006B7552" w:rsidRDefault="00456C6C" w:rsidP="000658DF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Technical Coordinator Name:</w:t>
            </w:r>
          </w:p>
        </w:tc>
        <w:tc>
          <w:tcPr>
            <w:tcW w:w="2926" w:type="dxa"/>
          </w:tcPr>
          <w:p w14:paraId="732DCCBC" w14:textId="77777777" w:rsidR="00456C6C" w:rsidRPr="006B7552" w:rsidRDefault="00456C6C" w:rsidP="000658DF">
            <w:pPr>
              <w:tabs>
                <w:tab w:val="left" w:pos="80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27" w:type="dxa"/>
          </w:tcPr>
          <w:p w14:paraId="3F1430D2" w14:textId="77777777" w:rsidR="00456C6C" w:rsidRPr="006B7552" w:rsidRDefault="00456C6C" w:rsidP="00456C6C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Date:</w:t>
            </w:r>
          </w:p>
        </w:tc>
        <w:tc>
          <w:tcPr>
            <w:tcW w:w="2985" w:type="dxa"/>
          </w:tcPr>
          <w:p w14:paraId="04A1D11E" w14:textId="77777777" w:rsidR="00456C6C" w:rsidRPr="006B7552" w:rsidRDefault="00456C6C" w:rsidP="00456C6C">
            <w:pPr>
              <w:tabs>
                <w:tab w:val="left" w:pos="8080"/>
              </w:tabs>
              <w:rPr>
                <w:sz w:val="20"/>
                <w:szCs w:val="20"/>
              </w:rPr>
            </w:pPr>
            <w:r w:rsidRPr="006B7552">
              <w:rPr>
                <w:sz w:val="20"/>
                <w:szCs w:val="20"/>
              </w:rPr>
              <w:t>Signature:</w:t>
            </w:r>
          </w:p>
        </w:tc>
      </w:tr>
    </w:tbl>
    <w:p w14:paraId="07CA0FEC" w14:textId="77777777" w:rsidR="00257705" w:rsidRPr="006B7552" w:rsidRDefault="00257705" w:rsidP="000658DF">
      <w:pPr>
        <w:tabs>
          <w:tab w:val="left" w:pos="8080"/>
        </w:tabs>
        <w:rPr>
          <w:b/>
          <w:sz w:val="20"/>
          <w:szCs w:val="20"/>
        </w:rPr>
      </w:pPr>
    </w:p>
    <w:sectPr w:rsidR="00257705" w:rsidRPr="006B7552" w:rsidSect="000C3E2D">
      <w:headerReference w:type="default" r:id="rId9"/>
      <w:pgSz w:w="11900" w:h="16840"/>
      <w:pgMar w:top="1383" w:right="1694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AEF99" w14:textId="77777777" w:rsidR="004502AB" w:rsidRDefault="004502AB" w:rsidP="00AB5060">
      <w:r>
        <w:separator/>
      </w:r>
    </w:p>
  </w:endnote>
  <w:endnote w:type="continuationSeparator" w:id="0">
    <w:p w14:paraId="2DFD1C59" w14:textId="77777777" w:rsidR="004502AB" w:rsidRDefault="004502AB" w:rsidP="00AB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AAED9" w14:textId="77777777" w:rsidR="004502AB" w:rsidRDefault="004502AB" w:rsidP="00AB5060">
      <w:r>
        <w:separator/>
      </w:r>
    </w:p>
  </w:footnote>
  <w:footnote w:type="continuationSeparator" w:id="0">
    <w:p w14:paraId="7B5A9460" w14:textId="77777777" w:rsidR="004502AB" w:rsidRDefault="004502AB" w:rsidP="00AB5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28CBB" w14:textId="77777777" w:rsidR="004A79E3" w:rsidRDefault="004A79E3">
    <w:pPr>
      <w:pStyle w:val="Header"/>
    </w:pPr>
    <w:r>
      <w:rPr>
        <w:noProof/>
      </w:rPr>
      <w:drawing>
        <wp:inline distT="0" distB="0" distL="0" distR="0" wp14:anchorId="79CAC1D6" wp14:editId="154AF3BE">
          <wp:extent cx="1600200" cy="248513"/>
          <wp:effectExtent l="0" t="0" r="0" b="571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AL_Lockup_LCC_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467" cy="248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80B"/>
    <w:rsid w:val="00037EF2"/>
    <w:rsid w:val="000452F9"/>
    <w:rsid w:val="000658DF"/>
    <w:rsid w:val="00070E37"/>
    <w:rsid w:val="000944AE"/>
    <w:rsid w:val="000C17E2"/>
    <w:rsid w:val="000C3E2D"/>
    <w:rsid w:val="000F2125"/>
    <w:rsid w:val="00142F29"/>
    <w:rsid w:val="002143B9"/>
    <w:rsid w:val="002147F8"/>
    <w:rsid w:val="00241AF9"/>
    <w:rsid w:val="00257705"/>
    <w:rsid w:val="00260DA2"/>
    <w:rsid w:val="002A6A3C"/>
    <w:rsid w:val="0030380B"/>
    <w:rsid w:val="00314000"/>
    <w:rsid w:val="003949A7"/>
    <w:rsid w:val="003F17B4"/>
    <w:rsid w:val="004502AB"/>
    <w:rsid w:val="00456C6C"/>
    <w:rsid w:val="00490B22"/>
    <w:rsid w:val="004A1F1C"/>
    <w:rsid w:val="004A79E3"/>
    <w:rsid w:val="004D2D67"/>
    <w:rsid w:val="00566B1E"/>
    <w:rsid w:val="005F3F3B"/>
    <w:rsid w:val="005F6559"/>
    <w:rsid w:val="006121DA"/>
    <w:rsid w:val="006B7552"/>
    <w:rsid w:val="0071619E"/>
    <w:rsid w:val="00731C9E"/>
    <w:rsid w:val="00775B19"/>
    <w:rsid w:val="007855AB"/>
    <w:rsid w:val="007F56B3"/>
    <w:rsid w:val="00815922"/>
    <w:rsid w:val="00857EE1"/>
    <w:rsid w:val="008B2DDB"/>
    <w:rsid w:val="008C0754"/>
    <w:rsid w:val="008D0EFE"/>
    <w:rsid w:val="009061D2"/>
    <w:rsid w:val="00956F46"/>
    <w:rsid w:val="0097467E"/>
    <w:rsid w:val="00994886"/>
    <w:rsid w:val="009B172E"/>
    <w:rsid w:val="009B619F"/>
    <w:rsid w:val="009B6984"/>
    <w:rsid w:val="00A11B0A"/>
    <w:rsid w:val="00A26622"/>
    <w:rsid w:val="00A306AE"/>
    <w:rsid w:val="00A3418F"/>
    <w:rsid w:val="00A5274F"/>
    <w:rsid w:val="00A65710"/>
    <w:rsid w:val="00AB5060"/>
    <w:rsid w:val="00B15ACA"/>
    <w:rsid w:val="00B77844"/>
    <w:rsid w:val="00BA60CC"/>
    <w:rsid w:val="00BE78BB"/>
    <w:rsid w:val="00BF13A1"/>
    <w:rsid w:val="00C25A79"/>
    <w:rsid w:val="00C42814"/>
    <w:rsid w:val="00C96111"/>
    <w:rsid w:val="00CE7B81"/>
    <w:rsid w:val="00CF3A08"/>
    <w:rsid w:val="00D01673"/>
    <w:rsid w:val="00E1064A"/>
    <w:rsid w:val="00E12F60"/>
    <w:rsid w:val="00E225B5"/>
    <w:rsid w:val="00E44B38"/>
    <w:rsid w:val="00EE26D8"/>
    <w:rsid w:val="00F742E9"/>
    <w:rsid w:val="00FB131A"/>
    <w:rsid w:val="00FB3322"/>
    <w:rsid w:val="00FD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EC285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A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AF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50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5060"/>
  </w:style>
  <w:style w:type="paragraph" w:styleId="Footer">
    <w:name w:val="footer"/>
    <w:basedOn w:val="Normal"/>
    <w:link w:val="FooterChar"/>
    <w:uiPriority w:val="99"/>
    <w:unhideWhenUsed/>
    <w:rsid w:val="00AB50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5060"/>
  </w:style>
  <w:style w:type="table" w:styleId="TableGrid">
    <w:name w:val="Table Grid"/>
    <w:basedOn w:val="TableNormal"/>
    <w:uiPriority w:val="59"/>
    <w:rsid w:val="00FD7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toveandrews:Library:Application%20Support:Microsoft:Office:User%20Templates:My%20Templates:LCC%20Head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01AF254D1F6546B368B9CC98E7A02C" ma:contentTypeVersion="17" ma:contentTypeDescription="Create a new document." ma:contentTypeScope="" ma:versionID="f1ad35428da65692d690309e21d35daf">
  <xsd:schema xmlns:xsd="http://www.w3.org/2001/XMLSchema" xmlns:xs="http://www.w3.org/2001/XMLSchema" xmlns:p="http://schemas.microsoft.com/office/2006/metadata/properties" xmlns:ns1="http://schemas.microsoft.com/sharepoint/v3" xmlns:ns2="96308c73-0f47-479a-94ca-23c59dc30276" xmlns:ns3="7b63c2a3-510e-46e8-8d15-47283a4cc845" targetNamespace="http://schemas.microsoft.com/office/2006/metadata/properties" ma:root="true" ma:fieldsID="53fd8d3506ce2bd6f849fbff071af184" ns1:_="" ns2:_="" ns3:_="">
    <xsd:import namespace="http://schemas.microsoft.com/sharepoint/v3"/>
    <xsd:import namespace="96308c73-0f47-479a-94ca-23c59dc30276"/>
    <xsd:import namespace="7b63c2a3-510e-46e8-8d15-47283a4cc84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UnilyIsFeaturedDocument" minOccurs="0"/>
                <xsd:element ref="ns2:UnilyIsTemplate" minOccurs="0"/>
                <xsd:element ref="ns2:ae124f0e8ce647568719f8bafd2c3577" minOccurs="0"/>
                <xsd:element ref="ns2:TaxCatchAll" minOccurs="0"/>
                <xsd:element ref="ns2:TaxCatchAllLabel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8c73-0f47-479a-94ca-23c59dc30276" elementFormDefault="qualified">
    <xsd:import namespace="http://schemas.microsoft.com/office/2006/documentManagement/types"/>
    <xsd:import namespace="http://schemas.microsoft.com/office/infopath/2007/PartnerControls"/>
    <xsd:element name="UnilyIsFeaturedDocument" ma:index="10" nillable="true" ma:displayName="Is Featured Document" ma:internalName="UnilyIsFeaturedDocument">
      <xsd:simpleType>
        <xsd:restriction base="dms:Boolean"/>
      </xsd:simpleType>
    </xsd:element>
    <xsd:element name="UnilyIsTemplate" ma:index="11" nillable="true" ma:displayName="Is Template" ma:internalName="UnilyIsTemplate">
      <xsd:simpleType>
        <xsd:restriction base="dms:Boolean"/>
      </xsd:simpleType>
    </xsd:element>
    <xsd:element name="ae124f0e8ce647568719f8bafd2c3577" ma:index="12" ma:taxonomy="true" ma:internalName="ae124f0e8ce647568719f8bafd2c3577" ma:taxonomyFieldName="UnilyDocumentCategory" ma:displayName="Document Category" ma:readOnly="false" ma:default="" ma:fieldId="{ae124f0e-8ce6-4756-8719-f8bafd2c3577}" ma:taxonomyMulti="true" ma:sspId="aa4177f9-52a5-4023-b952-3a64f72acbf1" ma:termSetId="fb0a5e49-f46b-4b18-ad2b-6d9c3bf57f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description="" ma:hidden="true" ma:list="{508d7579-9106-47cf-989f-aff3bec5858b}" ma:internalName="TaxCatchAll" ma:showField="CatchAllData" ma:web="96308c73-0f47-479a-94ca-23c59dc302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4" nillable="true" ma:displayName="Taxonomy Catch All Column1" ma:description="" ma:hidden="true" ma:list="{508d7579-9106-47cf-989f-aff3bec5858b}" ma:internalName="TaxCatchAllLabel" ma:readOnly="true" ma:showField="CatchAllDataLabel" ma:web="96308c73-0f47-479a-94ca-23c59dc302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3c2a3-510e-46e8-8d15-47283a4cc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0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lyIsTemplate xmlns="96308c73-0f47-479a-94ca-23c59dc30276">false</UnilyIsTemplate>
    <TaxCatchAll xmlns="96308c73-0f47-479a-94ca-23c59dc30276">
      <Value>34</Value>
      <Value>24</Value>
    </TaxCatchAll>
    <PublishingExpirationDate xmlns="http://schemas.microsoft.com/sharepoint/v3" xsi:nil="true"/>
    <PublishingStartDate xmlns="http://schemas.microsoft.com/sharepoint/v3" xsi:nil="true"/>
    <UnilyIsFeaturedDocument xmlns="96308c73-0f47-479a-94ca-23c59dc30276">false</UnilyIsFeaturedDocument>
    <ae124f0e8ce647568719f8bafd2c3577 xmlns="96308c73-0f47-479a-94ca-23c59dc30276">
      <Terms xmlns="http://schemas.microsoft.com/office/infopath/2007/PartnerControls">
        <TermInfo xmlns="http://schemas.microsoft.com/office/infopath/2007/PartnerControls">
          <TermName xmlns="http://schemas.microsoft.com/office/infopath/2007/PartnerControls">Support</TermName>
          <TermId xmlns="http://schemas.microsoft.com/office/infopath/2007/PartnerControls">c9442da3-02f1-49a5-8980-0d85f62afdf8</TermId>
        </TermInfo>
        <TermInfo xmlns="http://schemas.microsoft.com/office/infopath/2007/PartnerControls">
          <TermName xmlns="http://schemas.microsoft.com/office/infopath/2007/PartnerControls">London College of Communication (LCC)</TermName>
          <TermId xmlns="http://schemas.microsoft.com/office/infopath/2007/PartnerControls">6226b060-94fa-439e-86a0-2570eb61391f</TermId>
        </TermInfo>
      </Terms>
    </ae124f0e8ce647568719f8bafd2c3577>
  </documentManagement>
</p:properties>
</file>

<file path=customXml/itemProps1.xml><?xml version="1.0" encoding="utf-8"?>
<ds:datastoreItem xmlns:ds="http://schemas.openxmlformats.org/officeDocument/2006/customXml" ds:itemID="{66E9A2CF-C82C-4C74-9B33-DE4882BCEE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661200-0679-44F0-B6A9-0EA6899920DA}"/>
</file>

<file path=customXml/itemProps3.xml><?xml version="1.0" encoding="utf-8"?>
<ds:datastoreItem xmlns:ds="http://schemas.openxmlformats.org/officeDocument/2006/customXml" ds:itemID="{DC93C0BF-9A89-4741-B86E-D7B16558FD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Macintosh%20HD:Users:toveandrews:Library:Application%20Support:Microsoft:Office:User%20Templates:My%20Templates:LCC%20Header.dotx</Template>
  <TotalTime>9</TotalTime>
  <Pages>1</Pages>
  <Words>92</Words>
  <Characters>529</Characters>
  <Application>Microsoft Office Word</Application>
  <DocSecurity>0</DocSecurity>
  <Lines>4</Lines>
  <Paragraphs>1</Paragraphs>
  <ScaleCrop>false</ScaleCrop>
  <Company>Elephant &amp; Castle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Additional Access Request - LCC Technical Resources</dc:title>
  <dc:subject/>
  <dc:creator>Tove Andrews</dc:creator>
  <cp:keywords/>
  <dc:description/>
  <cp:lastModifiedBy>Tove Andrews</cp:lastModifiedBy>
  <cp:revision>3</cp:revision>
  <cp:lastPrinted>2017-02-16T13:04:00Z</cp:lastPrinted>
  <dcterms:created xsi:type="dcterms:W3CDTF">2017-12-11T13:32:00Z</dcterms:created>
  <dcterms:modified xsi:type="dcterms:W3CDTF">2018-12-20T12:22:00Z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0x0101002801AF254D1F6546B368B9CC98E7A02C</vt:lpwstr>
  </property>
  <property fmtid="{D5CDD505-2E9C-101B-9397-08002B2CF9AE}" pid="3" name="Order">
    <vt:r8>387100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UnilyDocumentCategory">
    <vt:lpwstr>34;#Support|c9442da3-02f1-49a5-8980-0d85f62afdf8;#24;#London College of Communication (LCC)|6226b060-94fa-439e-86a0-2570eb61391f</vt:lpwstr>
  </property>
</Properties>
</file>